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773C9" w14:textId="77777777" w:rsidR="009C0B9B" w:rsidRPr="00684F66" w:rsidRDefault="009C0B9B" w:rsidP="00847A0F">
      <w:pPr>
        <w:pStyle w:val="paragraph"/>
        <w:textAlignment w:val="baseline"/>
        <w:rPr>
          <w:rStyle w:val="normaltextrun"/>
        </w:rPr>
      </w:pPr>
    </w:p>
    <w:p w14:paraId="0331CD4D" w14:textId="77777777" w:rsidR="009C0B9B" w:rsidRPr="00684F66" w:rsidRDefault="009C0B9B" w:rsidP="00847A0F">
      <w:pPr>
        <w:pStyle w:val="paragraph"/>
        <w:textAlignment w:val="baseline"/>
        <w:rPr>
          <w:rStyle w:val="normaltextrun"/>
        </w:rPr>
      </w:pPr>
    </w:p>
    <w:p w14:paraId="70BDFB5B" w14:textId="2E7C8A35" w:rsidR="00847A0F" w:rsidRPr="00684F66" w:rsidRDefault="00847A0F" w:rsidP="00847A0F">
      <w:pPr>
        <w:pStyle w:val="paragraph"/>
        <w:textAlignment w:val="baseline"/>
        <w:rPr>
          <w:rStyle w:val="normaltextrun"/>
        </w:rPr>
      </w:pPr>
      <w:r w:rsidRPr="00684F66">
        <w:rPr>
          <w:rStyle w:val="normaltextrun"/>
        </w:rPr>
        <w:t>Si dichiara che il/la Sig./</w:t>
      </w:r>
      <w:proofErr w:type="spellStart"/>
      <w:r w:rsidRPr="00684F66">
        <w:rPr>
          <w:rStyle w:val="normaltextrun"/>
        </w:rPr>
        <w:t>ra</w:t>
      </w:r>
      <w:proofErr w:type="spellEnd"/>
      <w:r w:rsidRPr="00684F66">
        <w:rPr>
          <w:rStyle w:val="normaltextrun"/>
        </w:rPr>
        <w:t xml:space="preserve"> ……………………………………</w:t>
      </w:r>
      <w:proofErr w:type="gramStart"/>
      <w:r w:rsidRPr="00684F66">
        <w:rPr>
          <w:rStyle w:val="normaltextrun"/>
        </w:rPr>
        <w:t>…….</w:t>
      </w:r>
      <w:proofErr w:type="gramEnd"/>
      <w:r w:rsidRPr="00684F66">
        <w:rPr>
          <w:rStyle w:val="normaltextrun"/>
        </w:rPr>
        <w:t xml:space="preserve">. </w:t>
      </w:r>
    </w:p>
    <w:p w14:paraId="4360B94F" w14:textId="2504F37C" w:rsidR="00847A0F" w:rsidRPr="00684F66" w:rsidRDefault="00CD74B8" w:rsidP="00847A0F">
      <w:pPr>
        <w:pStyle w:val="paragraph"/>
        <w:textAlignment w:val="baseline"/>
        <w:rPr>
          <w:rStyle w:val="normaltextrun"/>
        </w:rPr>
      </w:pPr>
      <w:r w:rsidRPr="00684F66">
        <w:rPr>
          <w:rStyle w:val="normaltextrun"/>
        </w:rPr>
        <w:t>s</w:t>
      </w:r>
      <w:r w:rsidR="00847A0F" w:rsidRPr="00684F66">
        <w:rPr>
          <w:rStyle w:val="normaltextrun"/>
        </w:rPr>
        <w:t xml:space="preserve">i </w:t>
      </w:r>
      <w:r w:rsidR="00847A0F" w:rsidRPr="00684F66">
        <w:rPr>
          <w:rStyle w:val="normaltextrun"/>
        </w:rPr>
        <w:t>è</w:t>
      </w:r>
      <w:r w:rsidR="00847A0F" w:rsidRPr="00684F66">
        <w:rPr>
          <w:rStyle w:val="normaltextrun"/>
        </w:rPr>
        <w:t xml:space="preserve"> presentato/a in data odierna per</w:t>
      </w:r>
      <w:r w:rsidRPr="00684F66">
        <w:rPr>
          <w:rStyle w:val="normaltextrun"/>
        </w:rPr>
        <w:t>:</w:t>
      </w:r>
      <w:r w:rsidR="00847A0F" w:rsidRPr="00684F66">
        <w:rPr>
          <w:rStyle w:val="normaltextrun"/>
        </w:rPr>
        <w:t xml:space="preserve">  </w:t>
      </w:r>
    </w:p>
    <w:p w14:paraId="52008680" w14:textId="77777777" w:rsidR="00CD74B8" w:rsidRPr="00684F66" w:rsidRDefault="00CD74B8" w:rsidP="00847A0F">
      <w:pPr>
        <w:pStyle w:val="paragraph"/>
        <w:textAlignment w:val="baseline"/>
        <w:rPr>
          <w:rStyle w:val="normaltextrun"/>
        </w:rPr>
      </w:pPr>
    </w:p>
    <w:p w14:paraId="70B1F139" w14:textId="3335B564" w:rsidR="00847A0F" w:rsidRPr="00684F66" w:rsidRDefault="00847A0F" w:rsidP="00913A48">
      <w:pPr>
        <w:pStyle w:val="paragraph"/>
        <w:numPr>
          <w:ilvl w:val="0"/>
          <w:numId w:val="36"/>
        </w:numPr>
        <w:textAlignment w:val="baseline"/>
        <w:rPr>
          <w:rStyle w:val="normaltextrun"/>
        </w:rPr>
      </w:pPr>
      <w:r w:rsidRPr="00684F66">
        <w:rPr>
          <w:rStyle w:val="normaltextrun"/>
        </w:rPr>
        <w:t>Seguire la lezione di ……………………………………</w:t>
      </w:r>
      <w:proofErr w:type="gramStart"/>
      <w:r w:rsidRPr="00684F66">
        <w:rPr>
          <w:rStyle w:val="normaltextrun"/>
        </w:rPr>
        <w:t>…….</w:t>
      </w:r>
      <w:proofErr w:type="gramEnd"/>
      <w:r w:rsidRPr="00684F66">
        <w:rPr>
          <w:rStyle w:val="normaltextrun"/>
        </w:rPr>
        <w:t xml:space="preserve">. </w:t>
      </w:r>
    </w:p>
    <w:p w14:paraId="791B388E" w14:textId="77777777" w:rsidR="00CD74B8" w:rsidRPr="00684F66" w:rsidRDefault="00CD74B8" w:rsidP="00847A0F">
      <w:pPr>
        <w:pStyle w:val="paragraph"/>
        <w:textAlignment w:val="baseline"/>
        <w:rPr>
          <w:rStyle w:val="normaltextrun"/>
        </w:rPr>
      </w:pPr>
    </w:p>
    <w:p w14:paraId="75801CA0" w14:textId="7934C94B" w:rsidR="00847A0F" w:rsidRPr="00684F66" w:rsidRDefault="00847A0F" w:rsidP="00913A48">
      <w:pPr>
        <w:pStyle w:val="paragraph"/>
        <w:numPr>
          <w:ilvl w:val="0"/>
          <w:numId w:val="36"/>
        </w:numPr>
        <w:textAlignment w:val="baseline"/>
        <w:rPr>
          <w:rStyle w:val="normaltextrun"/>
        </w:rPr>
      </w:pPr>
      <w:r w:rsidRPr="00684F66">
        <w:rPr>
          <w:rStyle w:val="normaltextrun"/>
        </w:rPr>
        <w:t>Sostenere l’esame di ……………………………………</w:t>
      </w:r>
      <w:proofErr w:type="gramStart"/>
      <w:r w:rsidRPr="00684F66">
        <w:rPr>
          <w:rStyle w:val="normaltextrun"/>
        </w:rPr>
        <w:t>…….</w:t>
      </w:r>
      <w:proofErr w:type="gramEnd"/>
      <w:r w:rsidRPr="00684F66">
        <w:rPr>
          <w:rStyle w:val="normaltextrun"/>
        </w:rPr>
        <w:t xml:space="preserve">. </w:t>
      </w:r>
    </w:p>
    <w:p w14:paraId="02CBE68D" w14:textId="77777777" w:rsidR="00CD74B8" w:rsidRPr="00684F66" w:rsidRDefault="00CD74B8" w:rsidP="00847A0F">
      <w:pPr>
        <w:pStyle w:val="paragraph"/>
        <w:textAlignment w:val="baseline"/>
        <w:rPr>
          <w:rStyle w:val="normaltextrun"/>
        </w:rPr>
      </w:pPr>
    </w:p>
    <w:p w14:paraId="4ED72F51" w14:textId="24559899" w:rsidR="00847A0F" w:rsidRPr="00684F66" w:rsidRDefault="00847A0F" w:rsidP="00847A0F">
      <w:pPr>
        <w:pStyle w:val="paragraph"/>
        <w:textAlignment w:val="baseline"/>
        <w:rPr>
          <w:rStyle w:val="normaltextrun"/>
        </w:rPr>
      </w:pPr>
      <w:r w:rsidRPr="00684F66">
        <w:rPr>
          <w:rStyle w:val="normaltextrun"/>
        </w:rPr>
        <w:t xml:space="preserve">Dalle ore ………………… alle ore …………………… </w:t>
      </w:r>
    </w:p>
    <w:p w14:paraId="55DD8723" w14:textId="77777777" w:rsidR="00847A0F" w:rsidRDefault="00847A0F" w:rsidP="00847A0F">
      <w:pPr>
        <w:pStyle w:val="paragraph"/>
        <w:jc w:val="both"/>
        <w:textAlignment w:val="baseline"/>
        <w:rPr>
          <w:rStyle w:val="normaltextrun"/>
          <w:b/>
          <w:bCs/>
        </w:rPr>
      </w:pPr>
    </w:p>
    <w:p w14:paraId="01BE2B95" w14:textId="02A227C2" w:rsidR="00847A0F" w:rsidRPr="00847A0F" w:rsidRDefault="00847A0F" w:rsidP="00847A0F">
      <w:pPr>
        <w:pStyle w:val="paragraph"/>
        <w:jc w:val="both"/>
        <w:textAlignment w:val="baseline"/>
        <w:rPr>
          <w:rStyle w:val="normaltextrun"/>
          <w:b/>
          <w:bCs/>
        </w:rPr>
      </w:pPr>
      <w:r w:rsidRPr="00847A0F">
        <w:rPr>
          <w:rStyle w:val="normaltextrun"/>
          <w:b/>
          <w:bCs/>
        </w:rPr>
        <w:t xml:space="preserve">Si rilascia la presente dichiarazione a richiesta dell’interessato/a in carta libera e per gli usi consentiti dalla legge. </w:t>
      </w:r>
    </w:p>
    <w:p w14:paraId="515A6AB2" w14:textId="77777777" w:rsidR="00847A0F" w:rsidRDefault="00847A0F" w:rsidP="00847A0F">
      <w:pPr>
        <w:pStyle w:val="paragraph"/>
        <w:textAlignment w:val="baseline"/>
        <w:rPr>
          <w:rStyle w:val="normaltextrun"/>
          <w:b/>
          <w:bCs/>
        </w:rPr>
      </w:pPr>
    </w:p>
    <w:p w14:paraId="779A9D76" w14:textId="593334DD" w:rsidR="00847A0F" w:rsidRPr="00847A0F" w:rsidRDefault="00CD74B8" w:rsidP="00CD74B8">
      <w:pPr>
        <w:pStyle w:val="paragraph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                                                                                                        </w:t>
      </w:r>
      <w:r w:rsidR="00847A0F" w:rsidRPr="00847A0F">
        <w:rPr>
          <w:rStyle w:val="normaltextrun"/>
          <w:b/>
          <w:bCs/>
        </w:rPr>
        <w:t>DOCENTE</w:t>
      </w:r>
      <w:r w:rsidR="00684F66">
        <w:rPr>
          <w:rStyle w:val="normaltextrun"/>
          <w:b/>
          <w:bCs/>
        </w:rPr>
        <w:t xml:space="preserve"> </w:t>
      </w:r>
    </w:p>
    <w:p w14:paraId="0EC3E744" w14:textId="0EBE5619" w:rsidR="007E1C49" w:rsidRDefault="00847A0F" w:rsidP="00847A0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847A0F">
        <w:rPr>
          <w:rStyle w:val="normaltextrun"/>
          <w:b/>
          <w:bCs/>
        </w:rPr>
        <w:t>…………………………………</w:t>
      </w:r>
    </w:p>
    <w:p w14:paraId="2B8A4F91" w14:textId="77777777" w:rsidR="006A4000" w:rsidRDefault="006A4000" w:rsidP="00EE3F8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4FC86D74" w14:textId="77777777" w:rsidR="006A4000" w:rsidRPr="00EE3F80" w:rsidRDefault="006A4000" w:rsidP="00EE3F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sectPr w:rsidR="006A4000" w:rsidRPr="00EE3F80" w:rsidSect="0008261B">
      <w:headerReference w:type="default" r:id="rId8"/>
      <w:footerReference w:type="even" r:id="rId9"/>
      <w:footerReference w:type="default" r:id="rId10"/>
      <w:pgSz w:w="11900" w:h="16840"/>
      <w:pgMar w:top="2269" w:right="1127" w:bottom="2245" w:left="1276" w:header="426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BAFD" w14:textId="77777777" w:rsidR="00E64109" w:rsidRDefault="00E64109" w:rsidP="003F5DF3">
      <w:r>
        <w:separator/>
      </w:r>
    </w:p>
  </w:endnote>
  <w:endnote w:type="continuationSeparator" w:id="0">
    <w:p w14:paraId="019B0648" w14:textId="77777777" w:rsidR="00E64109" w:rsidRDefault="00E64109" w:rsidP="003F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119F85D-A18E-481B-8773-2B43CECF907A}"/>
    <w:embedBold r:id="rId2" w:fontKey="{91594612-4649-4F8F-808E-81A998FF14A6}"/>
    <w:embedItalic r:id="rId3" w:fontKey="{A4F56A82-91D7-4EAF-8135-7B4A631A1011}"/>
  </w:font>
  <w:font w:name="Fira Sans">
    <w:altName w:val="Corbel"/>
    <w:charset w:val="00"/>
    <w:family w:val="swiss"/>
    <w:pitch w:val="variable"/>
    <w:sig w:usb0="600002FF" w:usb1="00000001" w:usb2="00000000" w:usb3="00000000" w:csb0="0000019F" w:csb1="00000000"/>
    <w:embedRegular r:id="rId4" w:fontKey="{FB474EAB-22C4-46C8-8433-461A11104B5A}"/>
    <w:embedItalic r:id="rId5" w:fontKey="{8BA494DA-B532-4BB6-ADBB-7E58DE228291}"/>
  </w:font>
  <w:font w:name="Roboto Slab">
    <w:altName w:val="Times New Roman"/>
    <w:charset w:val="00"/>
    <w:family w:val="auto"/>
    <w:pitch w:val="variable"/>
    <w:sig w:usb0="000004FF" w:usb1="8000405F" w:usb2="00000022" w:usb3="00000000" w:csb0="0000019F" w:csb1="00000000"/>
    <w:embedRegular r:id="rId6" w:fontKey="{5C799AC9-1097-49B4-9DA9-D5B8EF86238D}"/>
    <w:embedBold r:id="rId7" w:fontKey="{7A0DAB72-8891-4230-A2F3-1ECD7360E798}"/>
  </w:font>
  <w:font w:name="Fira Sans Medium">
    <w:charset w:val="00"/>
    <w:family w:val="swiss"/>
    <w:pitch w:val="variable"/>
    <w:sig w:usb0="600002FF" w:usb1="00000001" w:usb2="00000000" w:usb3="00000000" w:csb0="0000019F" w:csb1="00000000"/>
    <w:embedRegular r:id="rId8" w:fontKey="{5EA3AF09-EBB0-4AC1-8279-408EF135B9D9}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3D434A47-B23B-45DA-8C13-2B2D42AA673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0D05156B-8EB2-4640-9AC5-53433A69AF22}"/>
  </w:font>
  <w:font w:name="Fira Sans SemiBold">
    <w:charset w:val="00"/>
    <w:family w:val="swiss"/>
    <w:pitch w:val="variable"/>
    <w:sig w:usb0="600002FF" w:usb1="00000001" w:usb2="00000000" w:usb3="00000000" w:csb0="0000019F" w:csb1="00000000"/>
    <w:embedRegular r:id="rId11" w:fontKey="{2C0DAEED-14C7-409F-B065-19CCBE6AD01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2ABB6499-B45B-478C-8FE4-3447923D88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3461640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29895C" w14:textId="77777777" w:rsidR="003F5DF3" w:rsidRDefault="003F5DF3" w:rsidP="003F5DF3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7876CAE" w14:textId="77777777" w:rsidR="003F5DF3" w:rsidRDefault="003F5DF3" w:rsidP="003F5DF3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4808" w14:textId="77777777" w:rsidR="001466D0" w:rsidRDefault="001466D0" w:rsidP="001466D0">
    <w:pPr>
      <w:pStyle w:val="Pidipagina"/>
      <w:pBdr>
        <w:bottom w:val="single" w:sz="6" w:space="1" w:color="auto"/>
      </w:pBdr>
      <w:rPr>
        <w:rFonts w:ascii="Fira Sans SemiBold" w:hAnsi="Fira Sans SemiBold"/>
        <w:sz w:val="16"/>
      </w:rPr>
    </w:pPr>
  </w:p>
  <w:p w14:paraId="2B1618E0" w14:textId="77777777" w:rsidR="001466D0" w:rsidRDefault="001466D0" w:rsidP="001466D0">
    <w:pPr>
      <w:pStyle w:val="Pidipagina"/>
      <w:rPr>
        <w:rFonts w:ascii="Fira Sans SemiBold" w:hAnsi="Fira Sans SemiBold"/>
        <w:sz w:val="16"/>
      </w:rPr>
    </w:pPr>
  </w:p>
  <w:p w14:paraId="09C510AC" w14:textId="77777777" w:rsidR="005319DB" w:rsidRDefault="005319DB" w:rsidP="005319DB">
    <w:pPr>
      <w:pStyle w:val="Pidipagina"/>
      <w:rPr>
        <w:rFonts w:ascii="Roboto Slab" w:hAnsi="Roboto Slab"/>
        <w:b/>
        <w:sz w:val="16"/>
      </w:rPr>
    </w:pPr>
    <w:r>
      <w:rPr>
        <w:rFonts w:ascii="Roboto Slab" w:hAnsi="Roboto Slab"/>
        <w:b/>
        <w:sz w:val="16"/>
      </w:rPr>
      <w:t>Dipartimento di Giurisprudenza</w:t>
    </w:r>
  </w:p>
  <w:p w14:paraId="681D56A9" w14:textId="01556BA8" w:rsidR="005319DB" w:rsidRDefault="005319DB" w:rsidP="005319DB">
    <w:pPr>
      <w:pStyle w:val="Pidipagina"/>
      <w:jc w:val="both"/>
      <w:rPr>
        <w:sz w:val="16"/>
      </w:rPr>
    </w:pPr>
    <w:hyperlink r:id="rId1" w:history="1">
      <w:r w:rsidRPr="005319DB">
        <w:rPr>
          <w:rStyle w:val="Collegamentoipertestuale"/>
          <w:sz w:val="16"/>
        </w:rPr>
        <w:t>giurisprudenza.unige.it</w:t>
      </w:r>
    </w:hyperlink>
  </w:p>
  <w:p w14:paraId="48926E1E" w14:textId="77777777" w:rsidR="005319DB" w:rsidRDefault="005319DB" w:rsidP="005319DB">
    <w:pPr>
      <w:pStyle w:val="Pidipagina"/>
      <w:jc w:val="both"/>
      <w:rPr>
        <w:rStyle w:val="Collegamentoipertestuale"/>
        <w:color w:val="auto"/>
        <w:u w:val="none"/>
      </w:rPr>
    </w:pPr>
    <w:r>
      <w:rPr>
        <w:sz w:val="16"/>
      </w:rPr>
      <w:t>P. IVA 00754150100</w:t>
    </w:r>
  </w:p>
  <w:p w14:paraId="34975974" w14:textId="77777777" w:rsidR="005319DB" w:rsidRDefault="005319DB" w:rsidP="005319DB">
    <w:pPr>
      <w:pStyle w:val="Pidipagina"/>
      <w:jc w:val="both"/>
      <w:rPr>
        <w:rStyle w:val="Collegamentoipertestuale"/>
        <w:sz w:val="16"/>
      </w:rPr>
    </w:pPr>
  </w:p>
  <w:p w14:paraId="2D4F87D7" w14:textId="77777777" w:rsidR="005319DB" w:rsidRDefault="005319DB" w:rsidP="005319DB">
    <w:pPr>
      <w:pStyle w:val="Pidipagina"/>
      <w:rPr>
        <w:sz w:val="16"/>
      </w:rPr>
    </w:pPr>
    <w:r w:rsidRPr="005319DB">
      <w:rPr>
        <w:sz w:val="16"/>
      </w:rPr>
      <w:t>+39 010 2099213</w:t>
    </w:r>
  </w:p>
  <w:p w14:paraId="5F1B0EA2" w14:textId="77777777" w:rsidR="005319DB" w:rsidRDefault="005319DB" w:rsidP="005319DB">
    <w:pPr>
      <w:pStyle w:val="Pidipagina"/>
      <w:rPr>
        <w:sz w:val="16"/>
      </w:rPr>
    </w:pPr>
    <w:r>
      <w:rPr>
        <w:sz w:val="16"/>
      </w:rPr>
      <w:t>Via Balbi 5, 16126 Genova</w:t>
    </w:r>
  </w:p>
  <w:p w14:paraId="2C0D3A4A" w14:textId="77777777" w:rsidR="003F5DF3" w:rsidRPr="001C3068" w:rsidRDefault="005319DB" w:rsidP="005319DB">
    <w:pPr>
      <w:pStyle w:val="Pidipagina"/>
      <w:rPr>
        <w:sz w:val="16"/>
      </w:rPr>
    </w:pPr>
    <w:hyperlink r:id="rId2" w:history="1">
      <w:r w:rsidRPr="005319DB">
        <w:rPr>
          <w:rStyle w:val="Collegamentoipertestuale"/>
          <w:sz w:val="16"/>
        </w:rPr>
        <w:t>direzione@giuri.unige.it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CD59D" w14:textId="77777777" w:rsidR="00E64109" w:rsidRDefault="00E64109" w:rsidP="003F5DF3"/>
  </w:footnote>
  <w:footnote w:type="continuationSeparator" w:id="0">
    <w:p w14:paraId="09DF8642" w14:textId="77777777" w:rsidR="00E64109" w:rsidRDefault="00E64109" w:rsidP="003F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E773" w14:textId="3A45C921" w:rsidR="001C3068" w:rsidRPr="003F5DF3" w:rsidRDefault="001466D0" w:rsidP="00DB48FE">
    <w:pPr>
      <w:pStyle w:val="Intestazione"/>
      <w:tabs>
        <w:tab w:val="clear" w:pos="4819"/>
        <w:tab w:val="clear" w:pos="9638"/>
        <w:tab w:val="left" w:pos="5453"/>
      </w:tabs>
    </w:pPr>
    <w:r>
      <w:rPr>
        <w:noProof/>
        <w:lang w:eastAsia="it-IT"/>
      </w:rPr>
      <w:drawing>
        <wp:inline distT="0" distB="0" distL="0" distR="0" wp14:anchorId="4F5C74FA" wp14:editId="29006BD2">
          <wp:extent cx="2504544" cy="512130"/>
          <wp:effectExtent l="0" t="0" r="0" b="2540"/>
          <wp:docPr id="1344828496" name="Immagine 1344828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hi UniGe v1.1 RGB (12)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4544" cy="512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48FE">
      <w:tab/>
    </w:r>
    <w:r w:rsidR="007E46BF"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14F"/>
    <w:multiLevelType w:val="multilevel"/>
    <w:tmpl w:val="2A7C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E7715"/>
    <w:multiLevelType w:val="multilevel"/>
    <w:tmpl w:val="4E0C9D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5794F"/>
    <w:multiLevelType w:val="multilevel"/>
    <w:tmpl w:val="358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40617"/>
    <w:multiLevelType w:val="multilevel"/>
    <w:tmpl w:val="AE5A5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BA64F6"/>
    <w:multiLevelType w:val="multilevel"/>
    <w:tmpl w:val="F894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52419"/>
    <w:multiLevelType w:val="hybridMultilevel"/>
    <w:tmpl w:val="02E0C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469A5"/>
    <w:multiLevelType w:val="hybridMultilevel"/>
    <w:tmpl w:val="5ABA0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E795E"/>
    <w:multiLevelType w:val="multilevel"/>
    <w:tmpl w:val="B81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56C78"/>
    <w:multiLevelType w:val="multilevel"/>
    <w:tmpl w:val="282C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E6403C"/>
    <w:multiLevelType w:val="multilevel"/>
    <w:tmpl w:val="EAA42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810518"/>
    <w:multiLevelType w:val="multilevel"/>
    <w:tmpl w:val="2AC4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BF01E9"/>
    <w:multiLevelType w:val="multilevel"/>
    <w:tmpl w:val="C82CB8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0C3514"/>
    <w:multiLevelType w:val="hybridMultilevel"/>
    <w:tmpl w:val="170ED9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851B6"/>
    <w:multiLevelType w:val="multilevel"/>
    <w:tmpl w:val="D5943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EC65F2"/>
    <w:multiLevelType w:val="multilevel"/>
    <w:tmpl w:val="611CD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1369F9"/>
    <w:multiLevelType w:val="multilevel"/>
    <w:tmpl w:val="A2F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6005F35"/>
    <w:multiLevelType w:val="multilevel"/>
    <w:tmpl w:val="5DF26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311F92"/>
    <w:multiLevelType w:val="multilevel"/>
    <w:tmpl w:val="CA8E4D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4F06A7"/>
    <w:multiLevelType w:val="hybridMultilevel"/>
    <w:tmpl w:val="E40678DC"/>
    <w:lvl w:ilvl="0" w:tplc="B7D64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A716F"/>
    <w:multiLevelType w:val="multilevel"/>
    <w:tmpl w:val="08DE9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1740E1"/>
    <w:multiLevelType w:val="multilevel"/>
    <w:tmpl w:val="678824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3173D"/>
    <w:multiLevelType w:val="multilevel"/>
    <w:tmpl w:val="6F5EE5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4066C3"/>
    <w:multiLevelType w:val="multilevel"/>
    <w:tmpl w:val="246E0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E80DEF"/>
    <w:multiLevelType w:val="multilevel"/>
    <w:tmpl w:val="8280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881A0A"/>
    <w:multiLevelType w:val="multilevel"/>
    <w:tmpl w:val="5204E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B97007"/>
    <w:multiLevelType w:val="multilevel"/>
    <w:tmpl w:val="0130C7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D74F88"/>
    <w:multiLevelType w:val="multilevel"/>
    <w:tmpl w:val="CC02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726037"/>
    <w:multiLevelType w:val="multilevel"/>
    <w:tmpl w:val="D568B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7F6806"/>
    <w:multiLevelType w:val="multilevel"/>
    <w:tmpl w:val="EF42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221529"/>
    <w:multiLevelType w:val="multilevel"/>
    <w:tmpl w:val="D24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18785A"/>
    <w:multiLevelType w:val="multilevel"/>
    <w:tmpl w:val="E2489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78716F"/>
    <w:multiLevelType w:val="multilevel"/>
    <w:tmpl w:val="F706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13C5B12"/>
    <w:multiLevelType w:val="multilevel"/>
    <w:tmpl w:val="F998F6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5842D5"/>
    <w:multiLevelType w:val="multilevel"/>
    <w:tmpl w:val="5F98B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14668B"/>
    <w:multiLevelType w:val="multilevel"/>
    <w:tmpl w:val="69289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AA2FA6"/>
    <w:multiLevelType w:val="hybridMultilevel"/>
    <w:tmpl w:val="422609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853903">
    <w:abstractNumId w:val="7"/>
  </w:num>
  <w:num w:numId="2" w16cid:durableId="1855654212">
    <w:abstractNumId w:val="12"/>
  </w:num>
  <w:num w:numId="3" w16cid:durableId="642321161">
    <w:abstractNumId w:val="10"/>
  </w:num>
  <w:num w:numId="4" w16cid:durableId="1905069610">
    <w:abstractNumId w:val="6"/>
  </w:num>
  <w:num w:numId="5" w16cid:durableId="837813899">
    <w:abstractNumId w:val="29"/>
  </w:num>
  <w:num w:numId="6" w16cid:durableId="196938583">
    <w:abstractNumId w:val="28"/>
  </w:num>
  <w:num w:numId="7" w16cid:durableId="81025770">
    <w:abstractNumId w:val="15"/>
  </w:num>
  <w:num w:numId="8" w16cid:durableId="1183204132">
    <w:abstractNumId w:val="8"/>
  </w:num>
  <w:num w:numId="9" w16cid:durableId="1631208557">
    <w:abstractNumId w:val="31"/>
  </w:num>
  <w:num w:numId="10" w16cid:durableId="361129170">
    <w:abstractNumId w:val="26"/>
  </w:num>
  <w:num w:numId="11" w16cid:durableId="572156512">
    <w:abstractNumId w:val="33"/>
  </w:num>
  <w:num w:numId="12" w16cid:durableId="1092168420">
    <w:abstractNumId w:val="14"/>
  </w:num>
  <w:num w:numId="13" w16cid:durableId="1103038823">
    <w:abstractNumId w:val="17"/>
  </w:num>
  <w:num w:numId="14" w16cid:durableId="668025161">
    <w:abstractNumId w:val="32"/>
  </w:num>
  <w:num w:numId="15" w16cid:durableId="2005695169">
    <w:abstractNumId w:val="21"/>
  </w:num>
  <w:num w:numId="16" w16cid:durableId="1658613983">
    <w:abstractNumId w:val="2"/>
  </w:num>
  <w:num w:numId="17" w16cid:durableId="233004753">
    <w:abstractNumId w:val="30"/>
  </w:num>
  <w:num w:numId="18" w16cid:durableId="265386619">
    <w:abstractNumId w:val="22"/>
  </w:num>
  <w:num w:numId="19" w16cid:durableId="1499928345">
    <w:abstractNumId w:val="13"/>
  </w:num>
  <w:num w:numId="20" w16cid:durableId="1064985852">
    <w:abstractNumId w:val="20"/>
  </w:num>
  <w:num w:numId="21" w16cid:durableId="1758096898">
    <w:abstractNumId w:val="25"/>
  </w:num>
  <w:num w:numId="22" w16cid:durableId="321737339">
    <w:abstractNumId w:val="1"/>
  </w:num>
  <w:num w:numId="23" w16cid:durableId="1017464338">
    <w:abstractNumId w:val="0"/>
  </w:num>
  <w:num w:numId="24" w16cid:durableId="1895000673">
    <w:abstractNumId w:val="34"/>
  </w:num>
  <w:num w:numId="25" w16cid:durableId="2001077873">
    <w:abstractNumId w:val="27"/>
  </w:num>
  <w:num w:numId="26" w16cid:durableId="1143233828">
    <w:abstractNumId w:val="24"/>
  </w:num>
  <w:num w:numId="27" w16cid:durableId="353188802">
    <w:abstractNumId w:val="3"/>
  </w:num>
  <w:num w:numId="28" w16cid:durableId="834296638">
    <w:abstractNumId w:val="23"/>
  </w:num>
  <w:num w:numId="29" w16cid:durableId="143861985">
    <w:abstractNumId w:val="16"/>
  </w:num>
  <w:num w:numId="30" w16cid:durableId="1383670517">
    <w:abstractNumId w:val="4"/>
  </w:num>
  <w:num w:numId="31" w16cid:durableId="412161849">
    <w:abstractNumId w:val="19"/>
  </w:num>
  <w:num w:numId="32" w16cid:durableId="1862209110">
    <w:abstractNumId w:val="11"/>
  </w:num>
  <w:num w:numId="33" w16cid:durableId="808475239">
    <w:abstractNumId w:val="9"/>
  </w:num>
  <w:num w:numId="34" w16cid:durableId="284238911">
    <w:abstractNumId w:val="18"/>
  </w:num>
  <w:num w:numId="35" w16cid:durableId="847327348">
    <w:abstractNumId w:val="5"/>
  </w:num>
  <w:num w:numId="36" w16cid:durableId="10965619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9A9"/>
    <w:rsid w:val="00001495"/>
    <w:rsid w:val="000117B9"/>
    <w:rsid w:val="000141FD"/>
    <w:rsid w:val="00020264"/>
    <w:rsid w:val="00025358"/>
    <w:rsid w:val="00025645"/>
    <w:rsid w:val="00025E29"/>
    <w:rsid w:val="0003557D"/>
    <w:rsid w:val="00036980"/>
    <w:rsid w:val="00036FC4"/>
    <w:rsid w:val="00044494"/>
    <w:rsid w:val="00044A48"/>
    <w:rsid w:val="00047EE2"/>
    <w:rsid w:val="00055269"/>
    <w:rsid w:val="00056512"/>
    <w:rsid w:val="000605E8"/>
    <w:rsid w:val="00061487"/>
    <w:rsid w:val="00062EFA"/>
    <w:rsid w:val="00071543"/>
    <w:rsid w:val="00072187"/>
    <w:rsid w:val="00074127"/>
    <w:rsid w:val="00076247"/>
    <w:rsid w:val="00077F37"/>
    <w:rsid w:val="0008261B"/>
    <w:rsid w:val="00090A91"/>
    <w:rsid w:val="000A73CB"/>
    <w:rsid w:val="000B65C7"/>
    <w:rsid w:val="000D1A39"/>
    <w:rsid w:val="000F1956"/>
    <w:rsid w:val="000F37B5"/>
    <w:rsid w:val="00104131"/>
    <w:rsid w:val="00104295"/>
    <w:rsid w:val="001057F1"/>
    <w:rsid w:val="00112DFD"/>
    <w:rsid w:val="001147CC"/>
    <w:rsid w:val="00116C07"/>
    <w:rsid w:val="0012549E"/>
    <w:rsid w:val="00136215"/>
    <w:rsid w:val="001411AD"/>
    <w:rsid w:val="001466D0"/>
    <w:rsid w:val="00146F3A"/>
    <w:rsid w:val="0014766B"/>
    <w:rsid w:val="00150FD4"/>
    <w:rsid w:val="00153D56"/>
    <w:rsid w:val="001579B8"/>
    <w:rsid w:val="00170A9C"/>
    <w:rsid w:val="00172A7C"/>
    <w:rsid w:val="00174348"/>
    <w:rsid w:val="00196812"/>
    <w:rsid w:val="001B1E56"/>
    <w:rsid w:val="001C1E7A"/>
    <w:rsid w:val="001C3068"/>
    <w:rsid w:val="001D4D2B"/>
    <w:rsid w:val="001D585D"/>
    <w:rsid w:val="001F05E0"/>
    <w:rsid w:val="001F0771"/>
    <w:rsid w:val="001F2FCA"/>
    <w:rsid w:val="001F480A"/>
    <w:rsid w:val="001F7DD0"/>
    <w:rsid w:val="00200B68"/>
    <w:rsid w:val="00202663"/>
    <w:rsid w:val="00211F26"/>
    <w:rsid w:val="00217D4D"/>
    <w:rsid w:val="00222541"/>
    <w:rsid w:val="00250187"/>
    <w:rsid w:val="00272143"/>
    <w:rsid w:val="00272831"/>
    <w:rsid w:val="0027425F"/>
    <w:rsid w:val="002760A4"/>
    <w:rsid w:val="0027754F"/>
    <w:rsid w:val="002839C5"/>
    <w:rsid w:val="002849B7"/>
    <w:rsid w:val="002870C0"/>
    <w:rsid w:val="00287274"/>
    <w:rsid w:val="00290807"/>
    <w:rsid w:val="0029111B"/>
    <w:rsid w:val="002A52CD"/>
    <w:rsid w:val="002A7F80"/>
    <w:rsid w:val="002B15A3"/>
    <w:rsid w:val="002B5600"/>
    <w:rsid w:val="002C025A"/>
    <w:rsid w:val="002C1194"/>
    <w:rsid w:val="002C6CDD"/>
    <w:rsid w:val="002D3F51"/>
    <w:rsid w:val="002E1451"/>
    <w:rsid w:val="002F4A65"/>
    <w:rsid w:val="002F58FC"/>
    <w:rsid w:val="003115B4"/>
    <w:rsid w:val="00313A54"/>
    <w:rsid w:val="00315BB4"/>
    <w:rsid w:val="003172ED"/>
    <w:rsid w:val="00320740"/>
    <w:rsid w:val="0032099D"/>
    <w:rsid w:val="00326053"/>
    <w:rsid w:val="00326D04"/>
    <w:rsid w:val="00336C4F"/>
    <w:rsid w:val="003418FB"/>
    <w:rsid w:val="0034460E"/>
    <w:rsid w:val="00366C60"/>
    <w:rsid w:val="00367C3A"/>
    <w:rsid w:val="00373AAC"/>
    <w:rsid w:val="003813CC"/>
    <w:rsid w:val="00393423"/>
    <w:rsid w:val="00396239"/>
    <w:rsid w:val="003A340B"/>
    <w:rsid w:val="003B2618"/>
    <w:rsid w:val="003D1559"/>
    <w:rsid w:val="003D66C5"/>
    <w:rsid w:val="003D794A"/>
    <w:rsid w:val="003E27FF"/>
    <w:rsid w:val="003F1AFD"/>
    <w:rsid w:val="003F5DF3"/>
    <w:rsid w:val="00400C04"/>
    <w:rsid w:val="0040597C"/>
    <w:rsid w:val="00416D20"/>
    <w:rsid w:val="00424514"/>
    <w:rsid w:val="0043179A"/>
    <w:rsid w:val="0044060D"/>
    <w:rsid w:val="0045082B"/>
    <w:rsid w:val="00450C6F"/>
    <w:rsid w:val="00457329"/>
    <w:rsid w:val="00472CAD"/>
    <w:rsid w:val="00492659"/>
    <w:rsid w:val="004A0470"/>
    <w:rsid w:val="004B1DD1"/>
    <w:rsid w:val="004B42FA"/>
    <w:rsid w:val="004C2486"/>
    <w:rsid w:val="004E7348"/>
    <w:rsid w:val="004F558E"/>
    <w:rsid w:val="004F702B"/>
    <w:rsid w:val="0050637D"/>
    <w:rsid w:val="00510F10"/>
    <w:rsid w:val="00525F76"/>
    <w:rsid w:val="0053008B"/>
    <w:rsid w:val="005319DB"/>
    <w:rsid w:val="00545633"/>
    <w:rsid w:val="00546D56"/>
    <w:rsid w:val="00554796"/>
    <w:rsid w:val="00563D11"/>
    <w:rsid w:val="005649DC"/>
    <w:rsid w:val="005742A7"/>
    <w:rsid w:val="00574BBA"/>
    <w:rsid w:val="005832D6"/>
    <w:rsid w:val="00584AC3"/>
    <w:rsid w:val="0059257A"/>
    <w:rsid w:val="0059384B"/>
    <w:rsid w:val="005B6713"/>
    <w:rsid w:val="005C03E3"/>
    <w:rsid w:val="005D0B07"/>
    <w:rsid w:val="005D0C47"/>
    <w:rsid w:val="005F0F48"/>
    <w:rsid w:val="00613FF7"/>
    <w:rsid w:val="0061777A"/>
    <w:rsid w:val="0062041F"/>
    <w:rsid w:val="0062710D"/>
    <w:rsid w:val="00632065"/>
    <w:rsid w:val="00636274"/>
    <w:rsid w:val="006467A8"/>
    <w:rsid w:val="006679CF"/>
    <w:rsid w:val="00671CFC"/>
    <w:rsid w:val="00673C01"/>
    <w:rsid w:val="00674802"/>
    <w:rsid w:val="00684F66"/>
    <w:rsid w:val="006949B5"/>
    <w:rsid w:val="006A2EE8"/>
    <w:rsid w:val="006A4000"/>
    <w:rsid w:val="006B368C"/>
    <w:rsid w:val="006B40BE"/>
    <w:rsid w:val="006B7226"/>
    <w:rsid w:val="006C60D7"/>
    <w:rsid w:val="006C61AA"/>
    <w:rsid w:val="006C61F1"/>
    <w:rsid w:val="006D2E94"/>
    <w:rsid w:val="006D6A50"/>
    <w:rsid w:val="006E6798"/>
    <w:rsid w:val="006E7AC4"/>
    <w:rsid w:val="00701CB0"/>
    <w:rsid w:val="007032D5"/>
    <w:rsid w:val="00705469"/>
    <w:rsid w:val="00716F9D"/>
    <w:rsid w:val="00732AD4"/>
    <w:rsid w:val="0073782A"/>
    <w:rsid w:val="007627F5"/>
    <w:rsid w:val="007665DD"/>
    <w:rsid w:val="00773AEF"/>
    <w:rsid w:val="00784EC9"/>
    <w:rsid w:val="00793D77"/>
    <w:rsid w:val="00796376"/>
    <w:rsid w:val="007A046B"/>
    <w:rsid w:val="007B1DE3"/>
    <w:rsid w:val="007C6025"/>
    <w:rsid w:val="007D2A5F"/>
    <w:rsid w:val="007D6797"/>
    <w:rsid w:val="007D700D"/>
    <w:rsid w:val="007E0C28"/>
    <w:rsid w:val="007E11F4"/>
    <w:rsid w:val="007E1C49"/>
    <w:rsid w:val="007E46BF"/>
    <w:rsid w:val="007E7786"/>
    <w:rsid w:val="007F4CC0"/>
    <w:rsid w:val="007F6C96"/>
    <w:rsid w:val="00800F12"/>
    <w:rsid w:val="00816329"/>
    <w:rsid w:val="008360EB"/>
    <w:rsid w:val="00843085"/>
    <w:rsid w:val="00847A0F"/>
    <w:rsid w:val="00851FA4"/>
    <w:rsid w:val="00852513"/>
    <w:rsid w:val="00881CEF"/>
    <w:rsid w:val="008828BD"/>
    <w:rsid w:val="008A55F0"/>
    <w:rsid w:val="008B2F3C"/>
    <w:rsid w:val="008D0EAA"/>
    <w:rsid w:val="008E39D2"/>
    <w:rsid w:val="008F44D1"/>
    <w:rsid w:val="008F61C6"/>
    <w:rsid w:val="00913A48"/>
    <w:rsid w:val="00934C49"/>
    <w:rsid w:val="00936BCC"/>
    <w:rsid w:val="00942336"/>
    <w:rsid w:val="00942837"/>
    <w:rsid w:val="009469D3"/>
    <w:rsid w:val="009520F3"/>
    <w:rsid w:val="0095738B"/>
    <w:rsid w:val="00960595"/>
    <w:rsid w:val="009767C6"/>
    <w:rsid w:val="009839E8"/>
    <w:rsid w:val="009B5EF2"/>
    <w:rsid w:val="009C0409"/>
    <w:rsid w:val="009C0B9B"/>
    <w:rsid w:val="009C4860"/>
    <w:rsid w:val="009C7E02"/>
    <w:rsid w:val="009D5DC0"/>
    <w:rsid w:val="00A10D4B"/>
    <w:rsid w:val="00A16071"/>
    <w:rsid w:val="00A26073"/>
    <w:rsid w:val="00A362CC"/>
    <w:rsid w:val="00A377B5"/>
    <w:rsid w:val="00A413F8"/>
    <w:rsid w:val="00A41628"/>
    <w:rsid w:val="00A43D27"/>
    <w:rsid w:val="00A507A8"/>
    <w:rsid w:val="00A6146B"/>
    <w:rsid w:val="00A65E7C"/>
    <w:rsid w:val="00A70552"/>
    <w:rsid w:val="00A7106B"/>
    <w:rsid w:val="00A7373B"/>
    <w:rsid w:val="00AB728A"/>
    <w:rsid w:val="00AD2605"/>
    <w:rsid w:val="00AD5CC0"/>
    <w:rsid w:val="00AE238C"/>
    <w:rsid w:val="00B13E75"/>
    <w:rsid w:val="00B2389C"/>
    <w:rsid w:val="00B25E16"/>
    <w:rsid w:val="00B268AD"/>
    <w:rsid w:val="00B344DD"/>
    <w:rsid w:val="00B477B1"/>
    <w:rsid w:val="00B50CE8"/>
    <w:rsid w:val="00B52542"/>
    <w:rsid w:val="00B63A1D"/>
    <w:rsid w:val="00B771CC"/>
    <w:rsid w:val="00B86DD6"/>
    <w:rsid w:val="00BB231E"/>
    <w:rsid w:val="00BB2C4F"/>
    <w:rsid w:val="00BC4771"/>
    <w:rsid w:val="00BC5574"/>
    <w:rsid w:val="00BC7D4A"/>
    <w:rsid w:val="00BD3C01"/>
    <w:rsid w:val="00BF4622"/>
    <w:rsid w:val="00C01712"/>
    <w:rsid w:val="00C165D8"/>
    <w:rsid w:val="00C439E0"/>
    <w:rsid w:val="00C536B1"/>
    <w:rsid w:val="00C60879"/>
    <w:rsid w:val="00C77BC7"/>
    <w:rsid w:val="00C826A5"/>
    <w:rsid w:val="00C96F87"/>
    <w:rsid w:val="00CA2258"/>
    <w:rsid w:val="00CA64D2"/>
    <w:rsid w:val="00CB512D"/>
    <w:rsid w:val="00CB758E"/>
    <w:rsid w:val="00CC3A5B"/>
    <w:rsid w:val="00CC5C04"/>
    <w:rsid w:val="00CD1CFE"/>
    <w:rsid w:val="00CD4094"/>
    <w:rsid w:val="00CD74B8"/>
    <w:rsid w:val="00CF49A9"/>
    <w:rsid w:val="00CF56BA"/>
    <w:rsid w:val="00D0397F"/>
    <w:rsid w:val="00D0520E"/>
    <w:rsid w:val="00D224B3"/>
    <w:rsid w:val="00D3161B"/>
    <w:rsid w:val="00D50F0D"/>
    <w:rsid w:val="00D73947"/>
    <w:rsid w:val="00D90D7C"/>
    <w:rsid w:val="00DB107A"/>
    <w:rsid w:val="00DB48FE"/>
    <w:rsid w:val="00DB4DE2"/>
    <w:rsid w:val="00DB68FB"/>
    <w:rsid w:val="00DC372D"/>
    <w:rsid w:val="00DC59CE"/>
    <w:rsid w:val="00DD1540"/>
    <w:rsid w:val="00DD23C2"/>
    <w:rsid w:val="00DE1187"/>
    <w:rsid w:val="00DE5B33"/>
    <w:rsid w:val="00DE762E"/>
    <w:rsid w:val="00DF17D0"/>
    <w:rsid w:val="00E03EA7"/>
    <w:rsid w:val="00E16502"/>
    <w:rsid w:val="00E22BD5"/>
    <w:rsid w:val="00E30F9A"/>
    <w:rsid w:val="00E53CEE"/>
    <w:rsid w:val="00E554D9"/>
    <w:rsid w:val="00E60B26"/>
    <w:rsid w:val="00E64109"/>
    <w:rsid w:val="00E65CAF"/>
    <w:rsid w:val="00E87861"/>
    <w:rsid w:val="00EA1A0D"/>
    <w:rsid w:val="00EA27D3"/>
    <w:rsid w:val="00EB21A7"/>
    <w:rsid w:val="00EB3F0C"/>
    <w:rsid w:val="00ED27E0"/>
    <w:rsid w:val="00ED30E0"/>
    <w:rsid w:val="00EE3F80"/>
    <w:rsid w:val="00EE6F4A"/>
    <w:rsid w:val="00F004D4"/>
    <w:rsid w:val="00F04C4C"/>
    <w:rsid w:val="00F12C60"/>
    <w:rsid w:val="00F20435"/>
    <w:rsid w:val="00F23F5F"/>
    <w:rsid w:val="00F60FD4"/>
    <w:rsid w:val="00F61043"/>
    <w:rsid w:val="00F720F4"/>
    <w:rsid w:val="00F945BD"/>
    <w:rsid w:val="00FA2F77"/>
    <w:rsid w:val="00FA71E2"/>
    <w:rsid w:val="00FB25EE"/>
    <w:rsid w:val="00FB299F"/>
    <w:rsid w:val="00FB50BB"/>
    <w:rsid w:val="00FB799A"/>
    <w:rsid w:val="00FC2C79"/>
    <w:rsid w:val="00FC73C9"/>
    <w:rsid w:val="00FD1ACA"/>
    <w:rsid w:val="00FD7F87"/>
    <w:rsid w:val="00FE230E"/>
    <w:rsid w:val="00FE3DA7"/>
    <w:rsid w:val="00FE58C8"/>
    <w:rsid w:val="00FF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31B77"/>
  <w15:chartTrackingRefBased/>
  <w15:docId w15:val="{CF16B887-3190-4814-B785-672BA119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17B9"/>
    <w:rPr>
      <w:rFonts w:ascii="Fira Sans" w:hAnsi="Fira Sans"/>
      <w:sz w:val="20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525F76"/>
    <w:pPr>
      <w:keepNext/>
      <w:keepLines/>
      <w:spacing w:before="400" w:after="120"/>
      <w:outlineLvl w:val="0"/>
    </w:pPr>
    <w:rPr>
      <w:rFonts w:ascii="Roboto Slab" w:eastAsiaTheme="majorEastAsia" w:hAnsi="Roboto Slab" w:cstheme="majorBidi"/>
      <w:b/>
      <w:color w:val="000000"/>
      <w:sz w:val="44"/>
      <w:szCs w:val="44"/>
    </w:rPr>
  </w:style>
  <w:style w:type="paragraph" w:styleId="Titolo2">
    <w:name w:val="heading 2"/>
    <w:basedOn w:val="Titolo1"/>
    <w:link w:val="Titolo2Carattere"/>
    <w:autoRedefine/>
    <w:uiPriority w:val="9"/>
    <w:unhideWhenUsed/>
    <w:qFormat/>
    <w:rsid w:val="00525F76"/>
    <w:pPr>
      <w:spacing w:before="40"/>
      <w:outlineLvl w:val="1"/>
    </w:pPr>
    <w:rPr>
      <w:b w:val="0"/>
      <w:color w:val="262626" w:themeColor="text1" w:themeTint="D9"/>
      <w:sz w:val="36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73782A"/>
    <w:pPr>
      <w:keepNext/>
      <w:keepLines/>
      <w:spacing w:before="40"/>
      <w:outlineLvl w:val="2"/>
    </w:pPr>
    <w:rPr>
      <w:rFonts w:ascii="Roboto Slab" w:eastAsiaTheme="majorEastAsia" w:hAnsi="Roboto Slab" w:cstheme="majorBidi"/>
      <w:color w:val="262626" w:themeColor="text1" w:themeTint="D9"/>
      <w:sz w:val="32"/>
    </w:rPr>
  </w:style>
  <w:style w:type="paragraph" w:styleId="Titolo4">
    <w:name w:val="heading 4"/>
    <w:basedOn w:val="Normale"/>
    <w:next w:val="Normale"/>
    <w:link w:val="Titolo4Carattere"/>
    <w:autoRedefine/>
    <w:uiPriority w:val="9"/>
    <w:semiHidden/>
    <w:unhideWhenUsed/>
    <w:qFormat/>
    <w:rsid w:val="0073782A"/>
    <w:pPr>
      <w:keepNext/>
      <w:keepLines/>
      <w:spacing w:before="40"/>
      <w:outlineLvl w:val="3"/>
    </w:pPr>
    <w:rPr>
      <w:rFonts w:ascii="Roboto Slab" w:eastAsiaTheme="majorEastAsia" w:hAnsi="Roboto Slab" w:cstheme="majorBidi"/>
      <w:iCs/>
      <w:color w:val="262626" w:themeColor="text1" w:themeTint="D9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5DF3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5DF3"/>
    <w:rPr>
      <w:rFonts w:ascii="Times New Roman" w:hAnsi="Times New Roman" w:cs="Times New Roman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5DF3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5DF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F5DF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F5D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5DF3"/>
  </w:style>
  <w:style w:type="paragraph" w:styleId="Pidipagina">
    <w:name w:val="footer"/>
    <w:basedOn w:val="Normale"/>
    <w:link w:val="PidipaginaCarattere"/>
    <w:uiPriority w:val="99"/>
    <w:unhideWhenUsed/>
    <w:rsid w:val="003F5D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DF3"/>
  </w:style>
  <w:style w:type="character" w:styleId="Numeropagina">
    <w:name w:val="page number"/>
    <w:basedOn w:val="Carpredefinitoparagrafo"/>
    <w:uiPriority w:val="99"/>
    <w:semiHidden/>
    <w:unhideWhenUsed/>
    <w:rsid w:val="003F5DF3"/>
  </w:style>
  <w:style w:type="paragraph" w:styleId="NormaleWeb">
    <w:name w:val="Normal (Web)"/>
    <w:basedOn w:val="Normale"/>
    <w:uiPriority w:val="99"/>
    <w:unhideWhenUsed/>
    <w:rsid w:val="009428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466D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466D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466D0"/>
    <w:rPr>
      <w:color w:val="954F72" w:themeColor="followedHyperlink"/>
      <w:u w:val="single"/>
    </w:rPr>
  </w:style>
  <w:style w:type="paragraph" w:styleId="Nessunaspaziatura">
    <w:name w:val="No Spacing"/>
    <w:basedOn w:val="Normale"/>
    <w:uiPriority w:val="1"/>
    <w:qFormat/>
    <w:rsid w:val="000117B9"/>
    <w:rPr>
      <w:color w:val="404040" w:themeColor="text1" w:themeTint="BF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5F76"/>
    <w:rPr>
      <w:rFonts w:ascii="Roboto Slab" w:eastAsiaTheme="majorEastAsia" w:hAnsi="Roboto Slab" w:cstheme="majorBidi"/>
      <w:b/>
      <w:color w:val="000000"/>
      <w:sz w:val="44"/>
      <w:szCs w:val="44"/>
    </w:rPr>
  </w:style>
  <w:style w:type="character" w:styleId="Enfasidelicata">
    <w:name w:val="Subtle Emphasis"/>
    <w:basedOn w:val="Carpredefinitoparagrafo"/>
    <w:uiPriority w:val="19"/>
    <w:qFormat/>
    <w:rsid w:val="000117B9"/>
    <w:rPr>
      <w:i/>
      <w:iCs/>
      <w:color w:val="404040" w:themeColor="text1" w:themeTint="BF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5F76"/>
    <w:rPr>
      <w:rFonts w:ascii="Roboto Slab" w:eastAsiaTheme="majorEastAsia" w:hAnsi="Roboto Slab" w:cstheme="majorBidi"/>
      <w:color w:val="262626" w:themeColor="text1" w:themeTint="D9"/>
      <w:sz w:val="3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3782A"/>
    <w:rPr>
      <w:rFonts w:ascii="Roboto Slab" w:eastAsiaTheme="majorEastAsia" w:hAnsi="Roboto Slab" w:cstheme="majorBidi"/>
      <w:color w:val="262626" w:themeColor="text1" w:themeTint="D9"/>
      <w:sz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782A"/>
    <w:rPr>
      <w:rFonts w:ascii="Roboto Slab" w:eastAsiaTheme="majorEastAsia" w:hAnsi="Roboto Slab" w:cstheme="majorBidi"/>
      <w:iCs/>
      <w:color w:val="262626" w:themeColor="text1" w:themeTint="D9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782A"/>
    <w:pPr>
      <w:spacing w:before="200" w:after="160"/>
      <w:ind w:left="864" w:right="864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782A"/>
    <w:rPr>
      <w:rFonts w:ascii="Fira Sans" w:hAnsi="Fira Sans"/>
      <w:i/>
      <w:iCs/>
      <w:color w:val="262626" w:themeColor="text1" w:themeTint="D9"/>
      <w:sz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782A"/>
    <w:pPr>
      <w:numPr>
        <w:ilvl w:val="1"/>
      </w:numPr>
      <w:spacing w:after="160"/>
    </w:pPr>
    <w:rPr>
      <w:rFonts w:ascii="Fira Sans Medium" w:eastAsiaTheme="minorEastAsia" w:hAnsi="Fira Sans Medium"/>
      <w:color w:val="262626" w:themeColor="text1" w:themeTint="D9"/>
      <w:spacing w:val="15"/>
      <w:sz w:val="24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782A"/>
    <w:rPr>
      <w:rFonts w:ascii="Fira Sans Medium" w:eastAsiaTheme="minorEastAsia" w:hAnsi="Fira Sans Medium"/>
      <w:color w:val="262626" w:themeColor="text1" w:themeTint="D9"/>
      <w:spacing w:val="15"/>
      <w:szCs w:val="22"/>
    </w:rPr>
  </w:style>
  <w:style w:type="character" w:styleId="Enfasicorsivo">
    <w:name w:val="Emphasis"/>
    <w:basedOn w:val="Carpredefinitoparagrafo"/>
    <w:uiPriority w:val="20"/>
    <w:qFormat/>
    <w:rsid w:val="00525F76"/>
    <w:rPr>
      <w:i/>
      <w:iCs/>
    </w:rPr>
  </w:style>
  <w:style w:type="paragraph" w:customStyle="1" w:styleId="Standard">
    <w:name w:val="Standard"/>
    <w:rsid w:val="000141FD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Paragrafoelenco">
    <w:name w:val="List Paragraph"/>
    <w:basedOn w:val="Normale"/>
    <w:uiPriority w:val="34"/>
    <w:qFormat/>
    <w:rsid w:val="000141FD"/>
    <w:pPr>
      <w:widowControl w:val="0"/>
      <w:suppressAutoHyphens/>
      <w:autoSpaceDN w:val="0"/>
      <w:ind w:left="720"/>
      <w:contextualSpacing/>
      <w:textAlignment w:val="baseline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paragraph" w:customStyle="1" w:styleId="paragraph">
    <w:name w:val="paragraph"/>
    <w:basedOn w:val="Normale"/>
    <w:rsid w:val="00EB21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it-IT"/>
    </w:rPr>
  </w:style>
  <w:style w:type="character" w:customStyle="1" w:styleId="eop">
    <w:name w:val="eop"/>
    <w:basedOn w:val="Carpredefinitoparagrafo"/>
    <w:rsid w:val="00EB21A7"/>
  </w:style>
  <w:style w:type="character" w:customStyle="1" w:styleId="normaltextrun">
    <w:name w:val="normaltextrun"/>
    <w:basedOn w:val="Carpredefinitoparagrafo"/>
    <w:rsid w:val="00EB21A7"/>
  </w:style>
  <w:style w:type="paragraph" w:styleId="Corpotesto">
    <w:name w:val="Body Text"/>
    <w:basedOn w:val="Normale"/>
    <w:link w:val="CorpotestoCarattere"/>
    <w:rsid w:val="0027425F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7425F"/>
    <w:rPr>
      <w:rFonts w:ascii="Times New Roman" w:eastAsia="Times New Roman" w:hAnsi="Times New Roman" w:cs="Times New Roman"/>
      <w:sz w:val="32"/>
      <w:szCs w:val="20"/>
      <w:lang w:eastAsia="it-IT"/>
    </w:rPr>
  </w:style>
  <w:style w:type="table" w:styleId="Grigliatabella">
    <w:name w:val="Table Grid"/>
    <w:basedOn w:val="Tabellanormale"/>
    <w:uiPriority w:val="39"/>
    <w:rsid w:val="0027425F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char">
    <w:name w:val="tabchar"/>
    <w:basedOn w:val="Carpredefinitoparagrafo"/>
    <w:rsid w:val="006467A8"/>
  </w:style>
  <w:style w:type="paragraph" w:customStyle="1" w:styleId="p1">
    <w:name w:val="p1"/>
    <w:basedOn w:val="Normale"/>
    <w:rsid w:val="00FA71E2"/>
    <w:rPr>
      <w:rFonts w:ascii="Times New Roman" w:eastAsia="Times New Roman" w:hAnsi="Times New Roman" w:cs="Times New Roman"/>
      <w:color w:val="000000"/>
      <w:sz w:val="18"/>
      <w:szCs w:val="18"/>
      <w:lang w:eastAsia="it-IT"/>
    </w:rPr>
  </w:style>
  <w:style w:type="character" w:customStyle="1" w:styleId="s1">
    <w:name w:val="s1"/>
    <w:basedOn w:val="Carpredefinitoparagrafo"/>
    <w:rsid w:val="00FA71E2"/>
    <w:rPr>
      <w:color w:val="1919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rezione@giuri.unige.it" TargetMode="External"/><Relationship Id="rId1" Type="http://schemas.openxmlformats.org/officeDocument/2006/relationships/hyperlink" Target="https://unigeit-my.sharepoint.com/personal/annatita_gallo_unige_it/Documents/Documenti/CARTA%20INTESTATA/giurisprudenza.unig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%20Tita%20Gallo\AppData\Local\Temp\f112839a-2aad-499e-8b40-4f38b935b6d7_kit_DIGI%20(3).zip.kit_DIGI%20(3).zip\kit_DIGI\DIGI_carta_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70529C-9896-4748-B46D-42B7DA1E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DIGI_carta_intestata.dotx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Tita Gallo</dc:creator>
  <cp:keywords/>
  <dc:description/>
  <cp:lastModifiedBy>Anna Tita Gallo</cp:lastModifiedBy>
  <cp:revision>2</cp:revision>
  <cp:lastPrinted>2025-12-01T10:36:00Z</cp:lastPrinted>
  <dcterms:created xsi:type="dcterms:W3CDTF">2026-09-03T13:02:00Z</dcterms:created>
  <dcterms:modified xsi:type="dcterms:W3CDTF">2026-09-03T13:02:00Z</dcterms:modified>
</cp:coreProperties>
</file>